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A73" w:rsidRPr="0040279D" w:rsidRDefault="00993A73" w:rsidP="00993A73">
      <w:pPr>
        <w:ind w:left="-709"/>
        <w:rPr>
          <w:rFonts w:ascii="Calibri" w:hAnsi="Calibri"/>
          <w:b/>
          <w:sz w:val="40"/>
          <w:szCs w:val="40"/>
        </w:rPr>
      </w:pPr>
      <w:r w:rsidRPr="0040279D">
        <w:rPr>
          <w:rFonts w:ascii="Calibri" w:hAnsi="Calibri"/>
          <w:b/>
          <w:sz w:val="40"/>
          <w:szCs w:val="40"/>
        </w:rPr>
        <w:t xml:space="preserve">Map of reserves within St Clair </w:t>
      </w:r>
    </w:p>
    <w:p w:rsidR="00993A73" w:rsidRDefault="00993A73" w:rsidP="00993A73">
      <w:pPr>
        <w:rPr>
          <w:rFonts w:ascii="Calibri" w:hAnsi="Calibri"/>
          <w:sz w:val="22"/>
          <w:szCs w:val="22"/>
        </w:rPr>
      </w:pPr>
    </w:p>
    <w:p w:rsidR="00993A73" w:rsidRDefault="00993A73" w:rsidP="00993A73">
      <w:pPr>
        <w:rPr>
          <w:rFonts w:ascii="Calibri" w:hAnsi="Calibri"/>
          <w:sz w:val="22"/>
          <w:szCs w:val="22"/>
        </w:rPr>
      </w:pPr>
    </w:p>
    <w:p w:rsidR="00993A73" w:rsidRPr="003F13B9" w:rsidRDefault="00993A73" w:rsidP="00993A73">
      <w:pPr>
        <w:rPr>
          <w:rFonts w:ascii="Calibri" w:hAnsi="Calibri"/>
          <w:sz w:val="22"/>
          <w:szCs w:val="22"/>
        </w:rPr>
      </w:pPr>
      <w:r w:rsidRPr="0092062F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FED020" wp14:editId="098326DB">
                <wp:simplePos x="0" y="0"/>
                <wp:positionH relativeFrom="column">
                  <wp:posOffset>2714625</wp:posOffset>
                </wp:positionH>
                <wp:positionV relativeFrom="paragraph">
                  <wp:posOffset>1982470</wp:posOffset>
                </wp:positionV>
                <wp:extent cx="942975" cy="1403985"/>
                <wp:effectExtent l="0" t="0" r="28575" b="158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40398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A73" w:rsidRPr="0092062F" w:rsidRDefault="00993A73" w:rsidP="00993A73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Recreational Reserve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75pt;margin-top:156.1pt;width:74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" fillcolor="#00b050">
                <v:textbox style="mso-fit-shape-to-text:t">
                  <w:txbxContent>
                    <w:p w:rsidR="00993A73" w:rsidRPr="0092062F" w:rsidRDefault="00993A73" w:rsidP="00993A73">
                      <w:pPr>
                        <w:rPr>
                          <w:rFonts w:asciiTheme="minorHAnsi" w:hAnsiTheme="minorHAnsi"/>
                          <w:sz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</w:rPr>
                        <w:t>Recreational Reserve</w:t>
                      </w:r>
                    </w:p>
                  </w:txbxContent>
                </v:textbox>
              </v:shape>
            </w:pict>
          </mc:Fallback>
        </mc:AlternateContent>
      </w:r>
      <w:r w:rsidRPr="0092062F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766120" wp14:editId="6378B9A0">
                <wp:simplePos x="0" y="0"/>
                <wp:positionH relativeFrom="column">
                  <wp:posOffset>1837055</wp:posOffset>
                </wp:positionH>
                <wp:positionV relativeFrom="paragraph">
                  <wp:posOffset>1400175</wp:posOffset>
                </wp:positionV>
                <wp:extent cx="1076325" cy="1403985"/>
                <wp:effectExtent l="0" t="0" r="28575" b="146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3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A73" w:rsidRPr="003B4734" w:rsidRDefault="00993A73" w:rsidP="00993A73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  <w:r w:rsidRPr="003B473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  <w:t>St Clair Oval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44.65pt;margin-top:110.25pt;width:84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" fillcolor="#548dd4 [1951]">
                <v:textbox style="mso-fit-shape-to-text:t">
                  <w:txbxContent>
                    <w:p w:rsidR="00993A73" w:rsidRPr="003B4734" w:rsidRDefault="00993A73" w:rsidP="00993A73">
                      <w:pPr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  <w:r w:rsidRPr="003B4734"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  <w:t>St Clair Oval 2</w:t>
                      </w:r>
                    </w:p>
                  </w:txbxContent>
                </v:textbox>
              </v:shape>
            </w:pict>
          </mc:Fallback>
        </mc:AlternateContent>
      </w:r>
      <w:r w:rsidRPr="0092062F">
        <w:rPr>
          <w:rFonts w:ascii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62763" wp14:editId="34D1C8E6">
                <wp:simplePos x="0" y="0"/>
                <wp:positionH relativeFrom="column">
                  <wp:posOffset>560705</wp:posOffset>
                </wp:positionH>
                <wp:positionV relativeFrom="paragraph">
                  <wp:posOffset>1400175</wp:posOffset>
                </wp:positionV>
                <wp:extent cx="1076325" cy="1403985"/>
                <wp:effectExtent l="0" t="0" r="2857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039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A73" w:rsidRPr="003B4734" w:rsidRDefault="00993A73" w:rsidP="00993A73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</w:pPr>
                            <w:r w:rsidRPr="003B4734">
                              <w:rPr>
                                <w:rFonts w:asciiTheme="minorHAnsi" w:hAnsiTheme="minorHAnsi"/>
                                <w:color w:val="FFFFFF" w:themeColor="background1"/>
                                <w:sz w:val="22"/>
                              </w:rPr>
                              <w:t>St Clair Oval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4.15pt;margin-top:110.25pt;width:84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" fillcolor="red">
                <v:textbox style="mso-fit-shape-to-text:t">
                  <w:txbxContent>
                    <w:p w:rsidR="00993A73" w:rsidRPr="003B4734" w:rsidRDefault="00993A73" w:rsidP="00993A73">
                      <w:pPr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</w:pPr>
                      <w:r w:rsidRPr="003B4734">
                        <w:rPr>
                          <w:rFonts w:asciiTheme="minorHAnsi" w:hAnsiTheme="minorHAnsi"/>
                          <w:color w:val="FFFFFF" w:themeColor="background1"/>
                          <w:sz w:val="22"/>
                        </w:rPr>
                        <w:t>St Clair Oval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14E16A" wp14:editId="0F1892C0">
            <wp:extent cx="5162550" cy="474954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302" t="19075" r="27023" b="7803"/>
                    <a:stretch/>
                  </pic:blipFill>
                  <pic:spPr bwMode="auto">
                    <a:xfrm>
                      <a:off x="0" y="0"/>
                      <a:ext cx="5163795" cy="475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A73" w:rsidRDefault="00993A73" w:rsidP="00993A73"/>
    <w:p w:rsidR="007F098C" w:rsidRDefault="00993A73">
      <w:bookmarkStart w:id="0" w:name="_GoBack"/>
      <w:bookmarkEnd w:id="0"/>
    </w:p>
    <w:sectPr w:rsidR="007F0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A73"/>
    <w:rsid w:val="006A4B55"/>
    <w:rsid w:val="00993A73"/>
    <w:rsid w:val="00E7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A7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A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A73"/>
    <w:rPr>
      <w:rFonts w:ascii="Tahoma" w:eastAsia="Times New Roman" w:hAnsi="Tahoma" w:cs="Tahoma"/>
      <w:sz w:val="16"/>
      <w:szCs w:val="16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A7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A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A73"/>
    <w:rPr>
      <w:rFonts w:ascii="Tahoma" w:eastAsia="Times New Roman" w:hAnsi="Tahoma" w:cs="Tahoma"/>
      <w:sz w:val="16"/>
      <w:szCs w:val="1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FC7BD86C</Template>
  <TotalTime>1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 Scuteri</dc:creator>
  <cp:lastModifiedBy>Dani Scuteri</cp:lastModifiedBy>
  <cp:revision>1</cp:revision>
  <dcterms:created xsi:type="dcterms:W3CDTF">2017-06-05T03:34:00Z</dcterms:created>
  <dcterms:modified xsi:type="dcterms:W3CDTF">2017-06-05T03:35:00Z</dcterms:modified>
</cp:coreProperties>
</file>